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5" Type="http://schemas.openxmlformats.org/officeDocument/2006/relationships/custom-properties" Target="docProps/custom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5051A" w14:textId="77777777" w:rsidR="00D33E45" w:rsidRDefault="00D33E45" w:rsidP="002A56F6">
      <w:pPr>
        <w:rPr>
          <w:rFonts w:asciiTheme="majorHAnsi" w:hAnsiTheme="majorHAnsi"/>
          <w:b/>
          <w:bCs/>
          <w:sz w:val="22"/>
          <w:szCs w:val="22"/>
        </w:rPr>
      </w:pPr>
    </w:p>
    <w:p w14:paraId="0776C1D9" w14:textId="77777777" w:rsidR="00D33E45" w:rsidRPr="00D33E45" w:rsidRDefault="00572DAE" w:rsidP="002A56F6">
      <w:pPr>
        <w:rPr>
          <w:rFonts w:asciiTheme="majorHAnsi" w:hAnsiTheme="majorHAnsi"/>
          <w:b/>
          <w:bCs/>
          <w:sz w:val="32"/>
          <w:szCs w:val="32"/>
        </w:rPr>
      </w:pPr>
      <w:r w:rsidRPr="00D33E45">
        <w:rPr>
          <w:rFonts w:asciiTheme="majorHAnsi" w:hAnsiTheme="majorHAnsi"/>
          <w:b/>
          <w:bCs/>
          <w:sz w:val="32"/>
          <w:szCs w:val="32"/>
        </w:rPr>
        <w:t xml:space="preserve">Please email completed applications to: </w:t>
      </w:r>
    </w:p>
    <w:p w14:paraId="7EF7F582" w14:textId="1CDDE3BE" w:rsidR="00F15182" w:rsidRPr="00D33E45" w:rsidRDefault="00B55938" w:rsidP="002A56F6">
      <w:pPr>
        <w:rPr>
          <w:rFonts w:asciiTheme="majorHAnsi" w:hAnsiTheme="majorHAnsi"/>
          <w:b/>
          <w:bCs/>
          <w:sz w:val="32"/>
          <w:szCs w:val="32"/>
        </w:rPr>
      </w:pPr>
      <w:hyperlink r:id="rId8" w:history="1">
        <w:r w:rsidR="00357E66" w:rsidRPr="00D33E45">
          <w:rPr>
            <w:rStyle w:val="Hyperlink"/>
            <w:rFonts w:asciiTheme="majorHAnsi" w:hAnsiTheme="majorHAnsi"/>
            <w:b/>
            <w:bCs/>
            <w:sz w:val="32"/>
            <w:szCs w:val="32"/>
          </w:rPr>
          <w:t>timgrutzius@gmail.com</w:t>
        </w:r>
      </w:hyperlink>
      <w:r w:rsidR="00357E66" w:rsidRPr="00D33E45">
        <w:rPr>
          <w:rFonts w:asciiTheme="majorHAnsi" w:hAnsiTheme="majorHAnsi"/>
          <w:b/>
          <w:bCs/>
          <w:sz w:val="32"/>
          <w:szCs w:val="32"/>
        </w:rPr>
        <w:t xml:space="preserve">   Phone: (708) 373-0004</w:t>
      </w:r>
    </w:p>
    <w:p w14:paraId="7EF7F583" w14:textId="05741ED9" w:rsidR="002A56F6" w:rsidRPr="00EC594A" w:rsidRDefault="002A56F6" w:rsidP="00B1011D">
      <w:pPr>
        <w:pStyle w:val="LetterBeginning"/>
        <w:rPr>
          <w:rFonts w:asciiTheme="majorHAnsi" w:hAnsiTheme="majorHAnsi"/>
        </w:rPr>
      </w:pPr>
    </w:p>
    <w:p w14:paraId="7EF7F584" w14:textId="29FD0925" w:rsidR="00F15182" w:rsidRPr="00F72A6F" w:rsidRDefault="00857EFF" w:rsidP="002D101F">
      <w:pPr>
        <w:pStyle w:val="LetterText"/>
        <w:rPr>
          <w:rFonts w:asciiTheme="majorHAnsi" w:hAnsiTheme="majorHAnsi"/>
          <w:b/>
          <w:color w:val="000000" w:themeColor="text1"/>
          <w:sz w:val="28"/>
          <w:szCs w:val="28"/>
        </w:rPr>
      </w:pPr>
      <w:r w:rsidRPr="00F72A6F">
        <w:rPr>
          <w:rFonts w:asciiTheme="majorHAnsi" w:hAnsiTheme="majorHAnsi"/>
          <w:b/>
          <w:color w:val="000000" w:themeColor="text1"/>
          <w:sz w:val="28"/>
          <w:szCs w:val="28"/>
        </w:rPr>
        <w:t>Speaker Applicatio</w:t>
      </w:r>
      <w:r w:rsidR="00F72A6F" w:rsidRPr="00F72A6F">
        <w:rPr>
          <w:rFonts w:asciiTheme="majorHAnsi" w:hAnsiTheme="majorHAnsi"/>
          <w:b/>
          <w:color w:val="000000" w:themeColor="text1"/>
          <w:sz w:val="28"/>
          <w:szCs w:val="28"/>
        </w:rPr>
        <w:t xml:space="preserve">n </w:t>
      </w:r>
    </w:p>
    <w:p w14:paraId="5B326310" w14:textId="275FA967" w:rsidR="00857EFF" w:rsidRDefault="007E3B83" w:rsidP="00857EFF">
      <w:pPr>
        <w:ind w:right="465"/>
        <w:rPr>
          <w:rFonts w:asciiTheme="majorHAnsi" w:hAnsiTheme="majorHAnsi"/>
          <w:b/>
          <w:bCs/>
          <w:color w:val="000000"/>
          <w:sz w:val="24"/>
          <w:szCs w:val="24"/>
        </w:rPr>
      </w:pPr>
      <w:r>
        <w:rPr>
          <w:rFonts w:asciiTheme="majorHAnsi" w:hAnsiTheme="majorHAnsi"/>
          <w:b/>
          <w:bCs/>
          <w:color w:val="000000"/>
          <w:sz w:val="24"/>
          <w:szCs w:val="24"/>
        </w:rPr>
        <w:t>Please consider the following</w:t>
      </w:r>
      <w:r w:rsidR="00857EFF" w:rsidRPr="00F72A6F">
        <w:rPr>
          <w:rFonts w:asciiTheme="majorHAnsi" w:hAnsiTheme="majorHAnsi"/>
          <w:b/>
          <w:bCs/>
          <w:color w:val="000000"/>
          <w:sz w:val="24"/>
          <w:szCs w:val="24"/>
        </w:rPr>
        <w:t xml:space="preserve"> while completing this form</w:t>
      </w:r>
      <w:r>
        <w:rPr>
          <w:rFonts w:asciiTheme="majorHAnsi" w:hAnsiTheme="majorHAnsi"/>
          <w:b/>
          <w:bCs/>
          <w:color w:val="000000"/>
          <w:sz w:val="24"/>
          <w:szCs w:val="24"/>
        </w:rPr>
        <w:t>:</w:t>
      </w:r>
    </w:p>
    <w:p w14:paraId="1BF2AA5D" w14:textId="77777777" w:rsidR="007E3B83" w:rsidRPr="00F72A6F" w:rsidRDefault="007E3B83" w:rsidP="00857EFF">
      <w:pPr>
        <w:ind w:right="465"/>
        <w:rPr>
          <w:rFonts w:asciiTheme="majorHAnsi" w:hAnsiTheme="majorHAnsi"/>
          <w:b/>
          <w:bCs/>
          <w:color w:val="000000"/>
          <w:sz w:val="24"/>
          <w:szCs w:val="24"/>
        </w:rPr>
      </w:pPr>
    </w:p>
    <w:p w14:paraId="370F45CA" w14:textId="08D16DD4" w:rsidR="00857EFF" w:rsidRPr="00F72A6F" w:rsidRDefault="00857EFF" w:rsidP="00857EFF">
      <w:pPr>
        <w:pStyle w:val="ListParagraph"/>
        <w:numPr>
          <w:ilvl w:val="0"/>
          <w:numId w:val="1"/>
        </w:numPr>
        <w:ind w:right="465"/>
        <w:rPr>
          <w:rFonts w:asciiTheme="majorHAnsi" w:hAnsiTheme="majorHAnsi" w:cs="Times New Roman"/>
          <w:b/>
          <w:bCs/>
          <w:color w:val="000000"/>
        </w:rPr>
      </w:pPr>
      <w:r w:rsidRPr="00F72A6F">
        <w:rPr>
          <w:rFonts w:asciiTheme="majorHAnsi" w:hAnsiTheme="majorHAnsi" w:cs="Times New Roman"/>
          <w:b/>
          <w:bCs/>
          <w:color w:val="000000"/>
        </w:rPr>
        <w:t>We are looking for anything related to behavior health and first responders for</w:t>
      </w:r>
      <w:r w:rsidR="00E442D0">
        <w:rPr>
          <w:rFonts w:asciiTheme="majorHAnsi" w:hAnsiTheme="majorHAnsi" w:cs="Times New Roman"/>
          <w:b/>
          <w:bCs/>
          <w:color w:val="000000"/>
        </w:rPr>
        <w:t xml:space="preserve"> police, </w:t>
      </w:r>
      <w:r w:rsidR="00E442D0" w:rsidRPr="00F72A6F">
        <w:rPr>
          <w:rFonts w:asciiTheme="majorHAnsi" w:hAnsiTheme="majorHAnsi" w:cs="Times New Roman"/>
          <w:b/>
          <w:bCs/>
          <w:color w:val="000000"/>
        </w:rPr>
        <w:t>fire</w:t>
      </w:r>
      <w:r w:rsidR="00E442D0">
        <w:rPr>
          <w:rFonts w:asciiTheme="majorHAnsi" w:hAnsiTheme="majorHAnsi" w:cs="Times New Roman"/>
          <w:b/>
          <w:bCs/>
          <w:color w:val="000000"/>
        </w:rPr>
        <w:t>,</w:t>
      </w:r>
      <w:r w:rsidRPr="00F72A6F">
        <w:rPr>
          <w:rFonts w:asciiTheme="majorHAnsi" w:hAnsiTheme="majorHAnsi" w:cs="Times New Roman"/>
          <w:b/>
          <w:bCs/>
          <w:color w:val="000000"/>
        </w:rPr>
        <w:t xml:space="preserve"> and </w:t>
      </w:r>
      <w:r w:rsidR="007E3B83">
        <w:rPr>
          <w:rFonts w:asciiTheme="majorHAnsi" w:hAnsiTheme="majorHAnsi" w:cs="Times New Roman"/>
          <w:b/>
          <w:bCs/>
          <w:color w:val="000000"/>
        </w:rPr>
        <w:t>EMS</w:t>
      </w:r>
      <w:r w:rsidRPr="00F72A6F">
        <w:rPr>
          <w:rFonts w:asciiTheme="majorHAnsi" w:hAnsiTheme="majorHAnsi" w:cs="Times New Roman"/>
          <w:b/>
          <w:bCs/>
          <w:color w:val="000000"/>
        </w:rPr>
        <w:t>.</w:t>
      </w:r>
    </w:p>
    <w:p w14:paraId="5FF51C37" w14:textId="38AD1604" w:rsidR="00857EFF" w:rsidRPr="00F72A6F" w:rsidRDefault="00D33E45" w:rsidP="00857EFF">
      <w:pPr>
        <w:pStyle w:val="ListParagraph"/>
        <w:numPr>
          <w:ilvl w:val="0"/>
          <w:numId w:val="1"/>
        </w:numPr>
        <w:ind w:right="465"/>
        <w:rPr>
          <w:rFonts w:asciiTheme="majorHAnsi" w:hAnsiTheme="majorHAnsi" w:cs="Times New Roman"/>
          <w:b/>
          <w:bCs/>
          <w:color w:val="000000"/>
        </w:rPr>
      </w:pPr>
      <w:r>
        <w:rPr>
          <w:rFonts w:asciiTheme="majorHAnsi" w:hAnsiTheme="majorHAnsi" w:cs="Times New Roman"/>
          <w:b/>
          <w:bCs/>
          <w:color w:val="000000"/>
        </w:rPr>
        <w:t xml:space="preserve">Each </w:t>
      </w:r>
      <w:r w:rsidR="00857EFF" w:rsidRPr="00F72A6F">
        <w:rPr>
          <w:rFonts w:asciiTheme="majorHAnsi" w:hAnsiTheme="majorHAnsi" w:cs="Times New Roman"/>
          <w:b/>
          <w:bCs/>
          <w:color w:val="000000"/>
        </w:rPr>
        <w:t>presentation</w:t>
      </w:r>
      <w:r>
        <w:rPr>
          <w:rFonts w:asciiTheme="majorHAnsi" w:hAnsiTheme="majorHAnsi" w:cs="Times New Roman"/>
          <w:b/>
          <w:bCs/>
          <w:color w:val="000000"/>
        </w:rPr>
        <w:t xml:space="preserve"> will be an hour and a half in length. </w:t>
      </w:r>
      <w:r w:rsidR="00857EFF" w:rsidRPr="00F72A6F">
        <w:rPr>
          <w:rFonts w:asciiTheme="majorHAnsi" w:hAnsiTheme="majorHAnsi" w:cs="Times New Roman"/>
          <w:b/>
          <w:bCs/>
          <w:color w:val="000000"/>
        </w:rPr>
        <w:t xml:space="preserve"> </w:t>
      </w:r>
    </w:p>
    <w:p w14:paraId="59484EE8" w14:textId="77777777" w:rsidR="00857EFF" w:rsidRPr="00F72A6F" w:rsidRDefault="00857EFF" w:rsidP="00857EFF">
      <w:pPr>
        <w:pStyle w:val="ListParagraph"/>
        <w:numPr>
          <w:ilvl w:val="0"/>
          <w:numId w:val="1"/>
        </w:numPr>
        <w:ind w:right="465"/>
        <w:rPr>
          <w:rFonts w:asciiTheme="majorHAnsi" w:hAnsiTheme="majorHAnsi" w:cs="Times New Roman"/>
          <w:b/>
          <w:bCs/>
          <w:color w:val="000000"/>
        </w:rPr>
      </w:pPr>
      <w:r w:rsidRPr="00F72A6F">
        <w:rPr>
          <w:rFonts w:asciiTheme="majorHAnsi" w:hAnsiTheme="majorHAnsi" w:cs="Times New Roman"/>
          <w:b/>
          <w:bCs/>
          <w:color w:val="000000"/>
        </w:rPr>
        <w:t>We are looking for an interactive presentation.</w:t>
      </w:r>
    </w:p>
    <w:p w14:paraId="46080DD2" w14:textId="77777777" w:rsidR="00857EFF" w:rsidRPr="00F72A6F" w:rsidRDefault="00857EFF" w:rsidP="00857EFF">
      <w:pPr>
        <w:pStyle w:val="ListParagraph"/>
        <w:numPr>
          <w:ilvl w:val="0"/>
          <w:numId w:val="1"/>
        </w:numPr>
        <w:ind w:right="465"/>
        <w:rPr>
          <w:rFonts w:asciiTheme="majorHAnsi" w:hAnsiTheme="majorHAnsi" w:cs="Times New Roman"/>
          <w:b/>
          <w:bCs/>
          <w:color w:val="000000"/>
        </w:rPr>
      </w:pPr>
      <w:r w:rsidRPr="00F72A6F">
        <w:rPr>
          <w:rFonts w:asciiTheme="majorHAnsi" w:hAnsiTheme="majorHAnsi" w:cs="Times New Roman"/>
          <w:b/>
          <w:bCs/>
          <w:color w:val="000000"/>
        </w:rPr>
        <w:t xml:space="preserve">We want attendees to leave with practical usable information. </w:t>
      </w:r>
    </w:p>
    <w:p w14:paraId="3E070E93" w14:textId="77777777" w:rsidR="00857EFF" w:rsidRPr="00F72A6F" w:rsidRDefault="00857EFF" w:rsidP="00857EFF">
      <w:pPr>
        <w:ind w:right="465"/>
        <w:rPr>
          <w:rFonts w:asciiTheme="majorHAnsi" w:hAnsiTheme="majorHAnsi"/>
          <w:b/>
          <w:bCs/>
          <w:color w:val="000000"/>
          <w:sz w:val="24"/>
          <w:szCs w:val="24"/>
          <w:u w:val="single"/>
        </w:rPr>
      </w:pPr>
    </w:p>
    <w:p w14:paraId="2FC6FCB6" w14:textId="3824813C" w:rsidR="00857EFF" w:rsidRDefault="00BE3A35" w:rsidP="00857EFF">
      <w:pPr>
        <w:ind w:right="465"/>
        <w:rPr>
          <w:rFonts w:asciiTheme="majorHAnsi" w:hAnsiTheme="majorHAnsi"/>
          <w:b/>
          <w:bCs/>
          <w:color w:val="000000"/>
          <w:sz w:val="24"/>
          <w:szCs w:val="24"/>
          <w:u w:val="single"/>
        </w:rPr>
      </w:pPr>
      <w:r>
        <w:rPr>
          <w:rFonts w:asciiTheme="majorHAnsi" w:hAnsiTheme="majorHAnsi"/>
          <w:b/>
          <w:bCs/>
          <w:color w:val="000000"/>
          <w:sz w:val="24"/>
          <w:szCs w:val="24"/>
          <w:u w:val="single"/>
        </w:rPr>
        <w:t>Speaker Name:</w:t>
      </w:r>
    </w:p>
    <w:p w14:paraId="6B7EB7B5" w14:textId="77777777" w:rsidR="00BE3A35" w:rsidRPr="00F72A6F" w:rsidRDefault="00BE3A35" w:rsidP="00857EFF">
      <w:pPr>
        <w:ind w:right="465"/>
        <w:rPr>
          <w:rFonts w:asciiTheme="majorHAnsi" w:hAnsiTheme="majorHAnsi"/>
          <w:b/>
          <w:bCs/>
          <w:color w:val="000000"/>
          <w:sz w:val="24"/>
          <w:szCs w:val="24"/>
          <w:u w:val="single"/>
        </w:rPr>
      </w:pPr>
    </w:p>
    <w:p w14:paraId="141502D9" w14:textId="77777777" w:rsidR="00BE3A35" w:rsidRDefault="00BE3A35" w:rsidP="00857EFF">
      <w:pPr>
        <w:ind w:right="465"/>
        <w:rPr>
          <w:rFonts w:asciiTheme="majorHAnsi" w:hAnsiTheme="majorHAnsi"/>
          <w:b/>
          <w:bCs/>
          <w:color w:val="000000"/>
          <w:sz w:val="24"/>
          <w:szCs w:val="24"/>
          <w:u w:val="single"/>
        </w:rPr>
      </w:pPr>
    </w:p>
    <w:p w14:paraId="7FD9ADC0" w14:textId="223CDDC8" w:rsidR="00857EFF" w:rsidRPr="00F72A6F" w:rsidRDefault="00857EFF" w:rsidP="00857EFF">
      <w:pPr>
        <w:ind w:right="465"/>
        <w:rPr>
          <w:rFonts w:asciiTheme="majorHAnsi" w:hAnsiTheme="majorHAnsi"/>
          <w:sz w:val="24"/>
          <w:szCs w:val="24"/>
        </w:rPr>
      </w:pPr>
      <w:r w:rsidRPr="00F72A6F">
        <w:rPr>
          <w:rFonts w:asciiTheme="majorHAnsi" w:hAnsiTheme="majorHAnsi"/>
          <w:b/>
          <w:bCs/>
          <w:color w:val="000000"/>
          <w:sz w:val="24"/>
          <w:szCs w:val="24"/>
          <w:u w:val="single"/>
        </w:rPr>
        <w:t>Title:</w:t>
      </w:r>
      <w:r w:rsidRPr="00F72A6F">
        <w:rPr>
          <w:rFonts w:asciiTheme="majorHAnsi" w:hAnsiTheme="majorHAnsi"/>
          <w:color w:val="000000"/>
          <w:sz w:val="24"/>
          <w:szCs w:val="24"/>
        </w:rPr>
        <w:t xml:space="preserve"> </w:t>
      </w:r>
    </w:p>
    <w:p w14:paraId="5CEBA492" w14:textId="77777777" w:rsidR="00857EFF" w:rsidRPr="00F72A6F" w:rsidRDefault="00857EFF" w:rsidP="00857EFF">
      <w:pPr>
        <w:rPr>
          <w:rFonts w:asciiTheme="majorHAnsi" w:hAnsiTheme="majorHAnsi"/>
          <w:sz w:val="24"/>
          <w:szCs w:val="24"/>
        </w:rPr>
      </w:pPr>
    </w:p>
    <w:p w14:paraId="57155EC3" w14:textId="77777777" w:rsidR="00857EFF" w:rsidRPr="00F72A6F" w:rsidRDefault="00857EFF" w:rsidP="00857EFF">
      <w:pPr>
        <w:ind w:right="465"/>
        <w:rPr>
          <w:rFonts w:asciiTheme="majorHAnsi" w:hAnsiTheme="majorHAnsi"/>
          <w:sz w:val="24"/>
          <w:szCs w:val="24"/>
        </w:rPr>
      </w:pPr>
    </w:p>
    <w:p w14:paraId="69E143FE" w14:textId="77777777" w:rsidR="00857EFF" w:rsidRPr="00F72A6F" w:rsidRDefault="00857EFF" w:rsidP="00857EFF">
      <w:pPr>
        <w:ind w:right="465"/>
        <w:rPr>
          <w:rFonts w:asciiTheme="majorHAnsi" w:hAnsiTheme="majorHAnsi"/>
          <w:sz w:val="24"/>
          <w:szCs w:val="24"/>
        </w:rPr>
      </w:pPr>
    </w:p>
    <w:p w14:paraId="01FA495C" w14:textId="77777777" w:rsidR="00857EFF" w:rsidRPr="00F72A6F" w:rsidRDefault="00857EFF" w:rsidP="00857EFF">
      <w:pPr>
        <w:rPr>
          <w:rFonts w:asciiTheme="majorHAnsi" w:hAnsiTheme="majorHAnsi"/>
          <w:sz w:val="24"/>
          <w:szCs w:val="24"/>
        </w:rPr>
      </w:pPr>
    </w:p>
    <w:p w14:paraId="79DCF8FA" w14:textId="77777777" w:rsidR="00857EFF" w:rsidRPr="00F72A6F" w:rsidRDefault="00857EFF" w:rsidP="00857EFF">
      <w:pPr>
        <w:ind w:right="465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F72A6F">
        <w:rPr>
          <w:rFonts w:asciiTheme="majorHAnsi" w:hAnsiTheme="majorHAnsi"/>
          <w:b/>
          <w:bCs/>
          <w:color w:val="000000"/>
          <w:sz w:val="24"/>
          <w:szCs w:val="24"/>
          <w:u w:val="single"/>
        </w:rPr>
        <w:t>Format:</w:t>
      </w:r>
      <w:r w:rsidRPr="00F72A6F">
        <w:rPr>
          <w:rFonts w:asciiTheme="majorHAnsi" w:hAnsiTheme="majorHAnsi"/>
          <w:b/>
          <w:bCs/>
          <w:color w:val="000000"/>
          <w:sz w:val="24"/>
          <w:szCs w:val="24"/>
        </w:rPr>
        <w:t xml:space="preserve"> </w:t>
      </w:r>
    </w:p>
    <w:p w14:paraId="2D48959F" w14:textId="77777777" w:rsidR="00857EFF" w:rsidRPr="00F72A6F" w:rsidRDefault="00857EFF" w:rsidP="00857EFF">
      <w:pPr>
        <w:ind w:right="465"/>
        <w:rPr>
          <w:rFonts w:asciiTheme="majorHAnsi" w:hAnsiTheme="majorHAnsi"/>
          <w:sz w:val="24"/>
          <w:szCs w:val="24"/>
        </w:rPr>
      </w:pPr>
    </w:p>
    <w:p w14:paraId="54A0B679" w14:textId="1916243B" w:rsidR="00857EFF" w:rsidRPr="00F72A6F" w:rsidRDefault="00D33E45" w:rsidP="00857EFF">
      <w:pPr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color w:val="000000" w:themeColor="text1"/>
          <w:sz w:val="24"/>
          <w:szCs w:val="24"/>
        </w:rPr>
        <w:t xml:space="preserve">1.5 </w:t>
      </w:r>
      <w:r w:rsidR="00857EFF" w:rsidRPr="00DA21B2">
        <w:rPr>
          <w:rFonts w:asciiTheme="majorHAnsi" w:hAnsiTheme="majorHAnsi"/>
          <w:b/>
          <w:color w:val="000000" w:themeColor="text1"/>
          <w:sz w:val="24"/>
          <w:szCs w:val="24"/>
        </w:rPr>
        <w:t xml:space="preserve">-hour workshop </w:t>
      </w:r>
      <w:r w:rsidR="00857EFF" w:rsidRPr="00F72A6F">
        <w:rPr>
          <w:rFonts w:asciiTheme="majorHAnsi" w:hAnsiTheme="majorHAnsi"/>
          <w:b/>
          <w:sz w:val="24"/>
          <w:szCs w:val="24"/>
        </w:rPr>
        <w:t>___</w:t>
      </w:r>
    </w:p>
    <w:p w14:paraId="34852543" w14:textId="77777777" w:rsidR="00857EFF" w:rsidRPr="00F72A6F" w:rsidRDefault="00857EFF" w:rsidP="00857EFF">
      <w:pPr>
        <w:rPr>
          <w:rFonts w:asciiTheme="majorHAnsi" w:hAnsiTheme="majorHAnsi"/>
          <w:b/>
          <w:sz w:val="24"/>
          <w:szCs w:val="24"/>
        </w:rPr>
      </w:pPr>
    </w:p>
    <w:p w14:paraId="24AE0BC2" w14:textId="77777777" w:rsidR="00857EFF" w:rsidRPr="00F72A6F" w:rsidRDefault="00857EFF" w:rsidP="00857EFF">
      <w:pPr>
        <w:ind w:right="465"/>
        <w:rPr>
          <w:rFonts w:asciiTheme="majorHAnsi" w:hAnsiTheme="majorHAnsi"/>
          <w:sz w:val="24"/>
          <w:szCs w:val="24"/>
        </w:rPr>
      </w:pPr>
    </w:p>
    <w:p w14:paraId="4405E984" w14:textId="77777777" w:rsidR="00857EFF" w:rsidRPr="00F72A6F" w:rsidRDefault="00857EFF" w:rsidP="00857EFF">
      <w:pPr>
        <w:spacing w:before="280" w:after="150"/>
        <w:ind w:right="465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F72A6F">
        <w:rPr>
          <w:rFonts w:asciiTheme="majorHAnsi" w:hAnsiTheme="majorHAnsi"/>
          <w:b/>
          <w:bCs/>
          <w:color w:val="000000"/>
          <w:sz w:val="24"/>
          <w:szCs w:val="24"/>
          <w:u w:val="single"/>
        </w:rPr>
        <w:t xml:space="preserve">Course Purpose </w:t>
      </w:r>
      <w:r w:rsidRPr="00F72A6F">
        <w:rPr>
          <w:rFonts w:asciiTheme="majorHAnsi" w:hAnsiTheme="majorHAnsi"/>
          <w:b/>
          <w:bCs/>
          <w:color w:val="000000"/>
          <w:sz w:val="24"/>
          <w:szCs w:val="24"/>
        </w:rPr>
        <w:t xml:space="preserve"> </w:t>
      </w:r>
    </w:p>
    <w:p w14:paraId="31DC5734" w14:textId="77777777" w:rsidR="00857EFF" w:rsidRPr="00F72A6F" w:rsidRDefault="00857EFF" w:rsidP="00857EFF">
      <w:pPr>
        <w:spacing w:before="280" w:after="150"/>
        <w:ind w:right="465"/>
        <w:rPr>
          <w:rFonts w:asciiTheme="majorHAnsi" w:hAnsiTheme="majorHAnsi"/>
          <w:b/>
          <w:bCs/>
          <w:color w:val="000000"/>
          <w:sz w:val="24"/>
          <w:szCs w:val="24"/>
        </w:rPr>
      </w:pPr>
    </w:p>
    <w:p w14:paraId="6D0A2F18" w14:textId="77777777" w:rsidR="00857EFF" w:rsidRPr="00F72A6F" w:rsidRDefault="00857EFF" w:rsidP="00857EFF">
      <w:pPr>
        <w:ind w:right="465"/>
        <w:rPr>
          <w:rFonts w:asciiTheme="majorHAnsi" w:hAnsiTheme="majorHAnsi"/>
          <w:b/>
          <w:bCs/>
          <w:color w:val="000000"/>
          <w:sz w:val="24"/>
          <w:szCs w:val="24"/>
          <w:u w:val="single"/>
        </w:rPr>
      </w:pPr>
      <w:r w:rsidRPr="00F72A6F">
        <w:rPr>
          <w:rFonts w:asciiTheme="majorHAnsi" w:hAnsiTheme="majorHAnsi"/>
          <w:b/>
          <w:bCs/>
          <w:color w:val="000000"/>
          <w:sz w:val="24"/>
          <w:szCs w:val="24"/>
          <w:u w:val="single"/>
        </w:rPr>
        <w:t>Learning Objectives:</w:t>
      </w:r>
    </w:p>
    <w:p w14:paraId="3ABD9751" w14:textId="77777777" w:rsidR="00857EFF" w:rsidRPr="00F72A6F" w:rsidRDefault="00857EFF" w:rsidP="00857EFF">
      <w:pPr>
        <w:ind w:right="465"/>
        <w:rPr>
          <w:rFonts w:asciiTheme="majorHAnsi" w:hAnsiTheme="majorHAnsi"/>
          <w:sz w:val="24"/>
          <w:szCs w:val="24"/>
        </w:rPr>
      </w:pPr>
    </w:p>
    <w:p w14:paraId="1662D1F9" w14:textId="77777777" w:rsidR="00857EFF" w:rsidRPr="00F72A6F" w:rsidRDefault="00857EFF" w:rsidP="00857EFF">
      <w:pPr>
        <w:rPr>
          <w:rFonts w:asciiTheme="majorHAnsi" w:hAnsiTheme="majorHAnsi"/>
          <w:sz w:val="24"/>
          <w:szCs w:val="24"/>
        </w:rPr>
      </w:pPr>
    </w:p>
    <w:p w14:paraId="681E053C" w14:textId="77777777" w:rsidR="00857EFF" w:rsidRPr="00F72A6F" w:rsidRDefault="00857EFF" w:rsidP="00857EFF">
      <w:pPr>
        <w:rPr>
          <w:rFonts w:asciiTheme="majorHAnsi" w:hAnsiTheme="majorHAnsi"/>
          <w:sz w:val="24"/>
          <w:szCs w:val="24"/>
        </w:rPr>
      </w:pPr>
    </w:p>
    <w:p w14:paraId="62BBCF72" w14:textId="77777777" w:rsidR="00857EFF" w:rsidRPr="00F72A6F" w:rsidRDefault="00857EFF" w:rsidP="00857EFF">
      <w:pPr>
        <w:ind w:right="465"/>
        <w:rPr>
          <w:rFonts w:asciiTheme="majorHAnsi" w:hAnsiTheme="majorHAnsi"/>
          <w:sz w:val="24"/>
          <w:szCs w:val="24"/>
        </w:rPr>
      </w:pPr>
      <w:r w:rsidRPr="00F72A6F">
        <w:rPr>
          <w:rFonts w:asciiTheme="majorHAnsi" w:hAnsiTheme="majorHAnsi"/>
          <w:b/>
          <w:bCs/>
          <w:color w:val="000000"/>
          <w:sz w:val="24"/>
          <w:szCs w:val="24"/>
          <w:u w:val="single"/>
        </w:rPr>
        <w:lastRenderedPageBreak/>
        <w:t>Methodology:</w:t>
      </w:r>
      <w:r w:rsidRPr="00F72A6F">
        <w:rPr>
          <w:rFonts w:asciiTheme="majorHAnsi" w:hAnsiTheme="majorHAnsi"/>
          <w:color w:val="000000"/>
          <w:sz w:val="24"/>
          <w:szCs w:val="24"/>
        </w:rPr>
        <w:t xml:space="preserve">  </w:t>
      </w:r>
    </w:p>
    <w:p w14:paraId="5A1243E5" w14:textId="70284429" w:rsidR="00857EFF" w:rsidRDefault="00857EFF" w:rsidP="00857EFF">
      <w:pPr>
        <w:rPr>
          <w:rFonts w:asciiTheme="majorHAnsi" w:hAnsiTheme="majorHAnsi"/>
          <w:sz w:val="24"/>
          <w:szCs w:val="24"/>
        </w:rPr>
      </w:pPr>
    </w:p>
    <w:p w14:paraId="53CBC6AA" w14:textId="77777777" w:rsidR="00D33E45" w:rsidRPr="00F72A6F" w:rsidRDefault="00D33E45" w:rsidP="00857EFF">
      <w:pPr>
        <w:rPr>
          <w:rFonts w:asciiTheme="majorHAnsi" w:hAnsiTheme="majorHAnsi"/>
          <w:sz w:val="24"/>
          <w:szCs w:val="24"/>
        </w:rPr>
      </w:pPr>
    </w:p>
    <w:p w14:paraId="09C38F39" w14:textId="77777777" w:rsidR="00857EFF" w:rsidRPr="00F72A6F" w:rsidRDefault="00857EFF" w:rsidP="00857EFF">
      <w:pPr>
        <w:rPr>
          <w:rFonts w:asciiTheme="majorHAnsi" w:hAnsiTheme="majorHAnsi"/>
          <w:sz w:val="24"/>
          <w:szCs w:val="24"/>
        </w:rPr>
      </w:pPr>
    </w:p>
    <w:p w14:paraId="2E5A27D1" w14:textId="28E9E6A5" w:rsidR="00857EFF" w:rsidRPr="00F72A6F" w:rsidRDefault="00857EFF" w:rsidP="00857EFF">
      <w:pPr>
        <w:ind w:right="465"/>
        <w:rPr>
          <w:rFonts w:asciiTheme="majorHAnsi" w:hAnsiTheme="majorHAnsi"/>
          <w:sz w:val="24"/>
          <w:szCs w:val="24"/>
        </w:rPr>
      </w:pPr>
      <w:r w:rsidRPr="00F72A6F">
        <w:rPr>
          <w:rFonts w:asciiTheme="majorHAnsi" w:hAnsiTheme="majorHAnsi"/>
          <w:b/>
          <w:bCs/>
          <w:color w:val="000000"/>
          <w:sz w:val="24"/>
          <w:szCs w:val="24"/>
          <w:u w:val="single"/>
        </w:rPr>
        <w:t>Why are you submitting this topic? What is your related experience/</w:t>
      </w:r>
      <w:r w:rsidR="00DA21B2" w:rsidRPr="00F72A6F">
        <w:rPr>
          <w:rFonts w:asciiTheme="majorHAnsi" w:hAnsiTheme="majorHAnsi"/>
          <w:b/>
          <w:bCs/>
          <w:color w:val="000000"/>
          <w:sz w:val="24"/>
          <w:szCs w:val="24"/>
          <w:u w:val="single"/>
        </w:rPr>
        <w:t>expertise?</w:t>
      </w:r>
      <w:r w:rsidRPr="00F72A6F">
        <w:rPr>
          <w:rFonts w:asciiTheme="majorHAnsi" w:hAnsiTheme="majorHAnsi"/>
          <w:color w:val="000000"/>
          <w:sz w:val="24"/>
          <w:szCs w:val="24"/>
        </w:rPr>
        <w:t xml:space="preserve"> </w:t>
      </w:r>
    </w:p>
    <w:p w14:paraId="53B659E9" w14:textId="4B9145A5" w:rsidR="00857EFF" w:rsidRDefault="00857EFF" w:rsidP="00857EFF">
      <w:pPr>
        <w:rPr>
          <w:rFonts w:asciiTheme="majorHAnsi" w:hAnsiTheme="majorHAnsi"/>
          <w:sz w:val="24"/>
          <w:szCs w:val="24"/>
        </w:rPr>
      </w:pPr>
    </w:p>
    <w:p w14:paraId="1F299546" w14:textId="77777777" w:rsidR="00D33E45" w:rsidRPr="00F72A6F" w:rsidRDefault="00D33E45" w:rsidP="00857EFF">
      <w:pPr>
        <w:rPr>
          <w:rFonts w:asciiTheme="majorHAnsi" w:hAnsiTheme="majorHAnsi"/>
          <w:sz w:val="24"/>
          <w:szCs w:val="24"/>
        </w:rPr>
      </w:pPr>
    </w:p>
    <w:p w14:paraId="15A42972" w14:textId="77777777" w:rsidR="00857EFF" w:rsidRPr="00F72A6F" w:rsidRDefault="00857EFF" w:rsidP="00857EFF">
      <w:pPr>
        <w:spacing w:before="280" w:after="150"/>
        <w:ind w:right="465"/>
        <w:rPr>
          <w:rFonts w:asciiTheme="majorHAnsi" w:hAnsiTheme="majorHAnsi"/>
          <w:color w:val="000000"/>
          <w:sz w:val="24"/>
          <w:szCs w:val="24"/>
        </w:rPr>
      </w:pPr>
      <w:r w:rsidRPr="00F72A6F">
        <w:rPr>
          <w:rFonts w:asciiTheme="majorHAnsi" w:hAnsiTheme="majorHAnsi"/>
          <w:b/>
          <w:bCs/>
          <w:color w:val="000000"/>
          <w:sz w:val="24"/>
          <w:szCs w:val="24"/>
          <w:u w:val="single"/>
        </w:rPr>
        <w:t>Your target audience and the presentation’s relevance to that audience:</w:t>
      </w:r>
      <w:r w:rsidRPr="00F72A6F">
        <w:rPr>
          <w:rFonts w:asciiTheme="majorHAnsi" w:hAnsiTheme="majorHAnsi"/>
          <w:b/>
          <w:bCs/>
          <w:color w:val="000000"/>
          <w:sz w:val="24"/>
          <w:szCs w:val="24"/>
        </w:rPr>
        <w:t xml:space="preserve"> </w:t>
      </w:r>
    </w:p>
    <w:p w14:paraId="55D6C02C" w14:textId="77777777" w:rsidR="00857EFF" w:rsidRPr="00F72A6F" w:rsidRDefault="00857EFF" w:rsidP="00857EFF">
      <w:pPr>
        <w:spacing w:before="280" w:after="150"/>
        <w:ind w:right="465"/>
        <w:rPr>
          <w:rFonts w:asciiTheme="majorHAnsi" w:hAnsiTheme="majorHAnsi"/>
          <w:sz w:val="24"/>
          <w:szCs w:val="24"/>
        </w:rPr>
      </w:pPr>
    </w:p>
    <w:p w14:paraId="2A9735F2" w14:textId="2A6BFD18" w:rsidR="00857EFF" w:rsidRPr="00F72A6F" w:rsidRDefault="00857EFF" w:rsidP="00857EFF">
      <w:pPr>
        <w:spacing w:before="130" w:after="150"/>
        <w:ind w:right="465"/>
        <w:rPr>
          <w:rFonts w:asciiTheme="majorHAnsi" w:hAnsiTheme="majorHAnsi"/>
          <w:sz w:val="24"/>
          <w:szCs w:val="24"/>
        </w:rPr>
      </w:pPr>
      <w:r w:rsidRPr="00F72A6F">
        <w:rPr>
          <w:rFonts w:asciiTheme="majorHAnsi" w:hAnsiTheme="majorHAnsi"/>
          <w:b/>
          <w:bCs/>
          <w:color w:val="000000"/>
          <w:sz w:val="24"/>
          <w:szCs w:val="24"/>
          <w:u w:val="single"/>
        </w:rPr>
        <w:t xml:space="preserve">Resume, including public speaking and experience as a </w:t>
      </w:r>
      <w:r w:rsidR="001202C3">
        <w:rPr>
          <w:rFonts w:asciiTheme="majorHAnsi" w:hAnsiTheme="majorHAnsi"/>
          <w:b/>
          <w:bCs/>
          <w:color w:val="000000"/>
          <w:sz w:val="24"/>
          <w:szCs w:val="24"/>
          <w:u w:val="single"/>
        </w:rPr>
        <w:t>fire/police se</w:t>
      </w:r>
      <w:r w:rsidRPr="00F72A6F">
        <w:rPr>
          <w:rFonts w:asciiTheme="majorHAnsi" w:hAnsiTheme="majorHAnsi"/>
          <w:b/>
          <w:bCs/>
          <w:color w:val="000000"/>
          <w:sz w:val="24"/>
          <w:szCs w:val="24"/>
          <w:u w:val="single"/>
        </w:rPr>
        <w:t>rvice trainer:</w:t>
      </w:r>
      <w:r w:rsidRPr="00F72A6F">
        <w:rPr>
          <w:rFonts w:asciiTheme="majorHAnsi" w:hAnsiTheme="majorHAnsi"/>
          <w:color w:val="000000"/>
          <w:sz w:val="24"/>
          <w:szCs w:val="24"/>
        </w:rPr>
        <w:t xml:space="preserve"> </w:t>
      </w:r>
    </w:p>
    <w:p w14:paraId="05FD5637" w14:textId="77777777" w:rsidR="00857EFF" w:rsidRPr="00F72A6F" w:rsidRDefault="00857EFF" w:rsidP="00857EFF">
      <w:pPr>
        <w:rPr>
          <w:rFonts w:asciiTheme="majorHAnsi" w:hAnsiTheme="majorHAnsi"/>
          <w:sz w:val="24"/>
          <w:szCs w:val="24"/>
        </w:rPr>
      </w:pPr>
    </w:p>
    <w:p w14:paraId="62E13287" w14:textId="77777777" w:rsidR="00857EFF" w:rsidRPr="00F72A6F" w:rsidRDefault="00857EFF" w:rsidP="00857EFF">
      <w:pPr>
        <w:spacing w:before="280" w:after="150"/>
        <w:ind w:right="465"/>
        <w:rPr>
          <w:rFonts w:asciiTheme="majorHAnsi" w:hAnsiTheme="majorHAnsi"/>
          <w:color w:val="000000"/>
          <w:sz w:val="24"/>
          <w:szCs w:val="24"/>
        </w:rPr>
      </w:pPr>
      <w:r w:rsidRPr="00F72A6F">
        <w:rPr>
          <w:rFonts w:asciiTheme="majorHAnsi" w:hAnsiTheme="majorHAnsi"/>
          <w:b/>
          <w:bCs/>
          <w:color w:val="000000"/>
          <w:sz w:val="24"/>
          <w:szCs w:val="24"/>
          <w:u w:val="single"/>
        </w:rPr>
        <w:t>Description of audiovisual supporting material used in the presentation:</w:t>
      </w:r>
      <w:r w:rsidRPr="00F72A6F">
        <w:rPr>
          <w:rFonts w:asciiTheme="majorHAnsi" w:hAnsiTheme="majorHAnsi"/>
          <w:color w:val="000000"/>
          <w:sz w:val="24"/>
          <w:szCs w:val="24"/>
        </w:rPr>
        <w:t xml:space="preserve"> </w:t>
      </w:r>
    </w:p>
    <w:p w14:paraId="745C47DF" w14:textId="7EA5425C" w:rsidR="00857EFF" w:rsidRDefault="00857EFF" w:rsidP="00857EFF">
      <w:pPr>
        <w:spacing w:before="280" w:after="150"/>
        <w:ind w:right="465"/>
        <w:rPr>
          <w:rFonts w:asciiTheme="majorHAnsi" w:hAnsiTheme="majorHAnsi"/>
          <w:color w:val="000000" w:themeColor="text1"/>
          <w:sz w:val="24"/>
          <w:szCs w:val="24"/>
        </w:rPr>
      </w:pPr>
      <w:r w:rsidRPr="00DA21B2">
        <w:rPr>
          <w:rFonts w:asciiTheme="majorHAnsi" w:hAnsiTheme="majorHAnsi"/>
          <w:color w:val="000000" w:themeColor="text1"/>
          <w:sz w:val="24"/>
          <w:szCs w:val="24"/>
        </w:rPr>
        <w:t>(Note. ILFFPS will provide a projector and a screen)</w:t>
      </w:r>
    </w:p>
    <w:p w14:paraId="24EFB6AA" w14:textId="1B3F5953" w:rsidR="00485A35" w:rsidRDefault="00485A35" w:rsidP="00857EFF">
      <w:pPr>
        <w:spacing w:before="280" w:after="150"/>
        <w:ind w:right="465"/>
        <w:rPr>
          <w:rFonts w:asciiTheme="majorHAnsi" w:hAnsiTheme="majorHAnsi"/>
          <w:color w:val="000000" w:themeColor="text1"/>
          <w:sz w:val="24"/>
          <w:szCs w:val="24"/>
        </w:rPr>
      </w:pPr>
    </w:p>
    <w:p w14:paraId="68527627" w14:textId="1CC4D371" w:rsidR="00485A35" w:rsidRPr="00F348C1" w:rsidRDefault="00F348C1" w:rsidP="00857EFF">
      <w:pPr>
        <w:spacing w:before="280" w:after="150"/>
        <w:ind w:right="465"/>
        <w:rPr>
          <w:rFonts w:asciiTheme="majorHAnsi" w:eastAsiaTheme="minorEastAsia" w:hAnsiTheme="majorHAnsi"/>
          <w:b/>
          <w:bCs/>
          <w:color w:val="000000" w:themeColor="text1"/>
          <w:sz w:val="24"/>
          <w:szCs w:val="24"/>
        </w:rPr>
      </w:pPr>
      <w:r>
        <w:rPr>
          <w:rFonts w:asciiTheme="majorHAnsi" w:hAnsiTheme="majorHAnsi"/>
          <w:b/>
          <w:bCs/>
          <w:color w:val="000000" w:themeColor="text1"/>
          <w:sz w:val="24"/>
          <w:szCs w:val="24"/>
        </w:rPr>
        <w:t>Applicat</w:t>
      </w:r>
      <w:r w:rsidR="001C2302">
        <w:rPr>
          <w:rFonts w:asciiTheme="majorHAnsi" w:hAnsiTheme="majorHAnsi"/>
          <w:b/>
          <w:bCs/>
          <w:color w:val="000000" w:themeColor="text1"/>
          <w:sz w:val="24"/>
          <w:szCs w:val="24"/>
        </w:rPr>
        <w:t>ion deadline is 9/30/</w:t>
      </w:r>
      <w:r w:rsidR="00163770">
        <w:rPr>
          <w:rFonts w:asciiTheme="majorHAnsi" w:hAnsiTheme="majorHAnsi"/>
          <w:b/>
          <w:bCs/>
          <w:color w:val="000000" w:themeColor="text1"/>
          <w:sz w:val="24"/>
          <w:szCs w:val="24"/>
        </w:rPr>
        <w:t>21</w:t>
      </w:r>
      <w:r w:rsidR="007F7E6B">
        <w:rPr>
          <w:rFonts w:asciiTheme="majorHAnsi" w:hAnsiTheme="majorHAnsi"/>
          <w:b/>
          <w:bCs/>
          <w:color w:val="000000" w:themeColor="text1"/>
          <w:sz w:val="24"/>
          <w:szCs w:val="24"/>
        </w:rPr>
        <w:t>.</w:t>
      </w:r>
    </w:p>
    <w:p w14:paraId="7EF7F585" w14:textId="77777777" w:rsidR="002721C8" w:rsidRPr="00F72A6F" w:rsidRDefault="002721C8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86" w14:textId="77777777" w:rsidR="002D101F" w:rsidRPr="00F72A6F" w:rsidRDefault="002D101F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87" w14:textId="77777777" w:rsidR="002D101F" w:rsidRPr="00F72A6F" w:rsidRDefault="002D101F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88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89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8A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8B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8C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8D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8E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8F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90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91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92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93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94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95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96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97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98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99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9A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9B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9C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9D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9E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9F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A0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A1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A2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A3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A4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A5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A6" w14:textId="77777777" w:rsidR="009F1754" w:rsidRPr="00F72A6F" w:rsidRDefault="009F1754" w:rsidP="002A56F6">
      <w:pPr>
        <w:pStyle w:val="LetterText"/>
        <w:spacing w:after="0" w:line="240" w:lineRule="auto"/>
        <w:rPr>
          <w:rFonts w:asciiTheme="majorHAnsi" w:hAnsiTheme="majorHAnsi"/>
          <w:sz w:val="24"/>
          <w:szCs w:val="24"/>
        </w:rPr>
      </w:pPr>
    </w:p>
    <w:p w14:paraId="7EF7F5AB" w14:textId="7A93047C" w:rsidR="002A56F6" w:rsidRPr="00F72A6F" w:rsidRDefault="002A56F6" w:rsidP="00EC594A">
      <w:pPr>
        <w:pStyle w:val="LetterText"/>
        <w:spacing w:after="0"/>
        <w:rPr>
          <w:rFonts w:asciiTheme="majorHAnsi" w:hAnsiTheme="majorHAnsi"/>
          <w:sz w:val="24"/>
          <w:szCs w:val="24"/>
        </w:rPr>
      </w:pPr>
    </w:p>
    <w:sectPr w:rsidR="002A56F6" w:rsidRPr="00F72A6F" w:rsidSect="000D2477">
      <w:headerReference w:type="even" r:id="rId9"/>
      <w:headerReference w:type="default" r:id="rId10"/>
      <w:headerReference w:type="first" r:id="rId11"/>
      <w:pgSz w:w="12240" w:h="15840" w:code="1"/>
      <w:pgMar w:top="864" w:right="1008" w:bottom="1008" w:left="1008" w:header="1008" w:footer="576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9E87F" w14:textId="77777777" w:rsidR="003D7C5B" w:rsidRDefault="003D7C5B" w:rsidP="001E3993">
      <w:r>
        <w:separator/>
      </w:r>
    </w:p>
  </w:endnote>
  <w:endnote w:type="continuationSeparator" w:id="0">
    <w:p w14:paraId="4C252A93" w14:textId="77777777" w:rsidR="003D7C5B" w:rsidRDefault="003D7C5B" w:rsidP="001E3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7C00C" w14:textId="77777777" w:rsidR="003D7C5B" w:rsidRDefault="003D7C5B" w:rsidP="001E3993">
      <w:r>
        <w:separator/>
      </w:r>
    </w:p>
  </w:footnote>
  <w:footnote w:type="continuationSeparator" w:id="0">
    <w:p w14:paraId="721A9F19" w14:textId="77777777" w:rsidR="003D7C5B" w:rsidRDefault="003D7C5B" w:rsidP="001E39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7F5B4" w14:textId="77777777" w:rsidR="000D08EA" w:rsidRDefault="00B55938">
    <w:r>
      <w:rPr>
        <w:noProof/>
      </w:rPr>
    </w:r>
    <w:r w:rsidR="00B55938">
      <w:rPr>
        <w:noProof/>
      </w:rPr>
      <w:pict w14:anchorId="7EF7F5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9937" o:spid="_x0000_s1045" type="#_x0000_t75" style="position:absolute;margin-left:0;margin-top:0;width:149.55pt;height:152.85pt;z-index:-251655168;mso-position-horizontal:center;mso-position-horizontal-relative:margin;mso-position-vertical:center;mso-position-vertical-relative:margin" o:allowincell="f">
          <v:imagedata r:id="rId1" o:title="ILFFPS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7F5B5" w14:textId="77777777" w:rsidR="000D08EA" w:rsidRDefault="00B55938">
    <w:pPr>
      <w:pStyle w:val="Header"/>
    </w:pPr>
    <w:r>
      <w:rPr>
        <w:noProof/>
      </w:rPr>
    </w:r>
    <w:r w:rsidR="00B55938">
      <w:rPr>
        <w:noProof/>
      </w:rPr>
      <w:pict w14:anchorId="7EF7F5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9938" o:spid="_x0000_s1046" type="#_x0000_t75" style="position:absolute;margin-left:0;margin-top:0;width:149.55pt;height:152.85pt;z-index:-251654144;mso-position-horizontal:center;mso-position-horizontal-relative:margin;mso-position-vertical:center;mso-position-vertical-relative:margin" o:allowincell="f">
          <v:imagedata r:id="rId1" o:title="ILFFPS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7F5B8" w14:textId="0FCDE0A5" w:rsidR="000D08EA" w:rsidRDefault="000D08EA" w:rsidP="00F15182">
    <w:pPr>
      <w:pStyle w:val="YourName"/>
      <w:rPr>
        <w:rFonts w:asciiTheme="majorHAnsi" w:hAnsiTheme="majorHAnsi"/>
        <w:sz w:val="40"/>
        <w:szCs w:val="40"/>
      </w:rPr>
    </w:pPr>
    <w:r w:rsidRPr="000D2477">
      <w:rPr>
        <w:rFonts w:asciiTheme="majorHAnsi" w:hAnsiTheme="majorHAnsi"/>
        <w:noProof/>
        <w:sz w:val="40"/>
        <w:szCs w:val="40"/>
      </w:rPr>
      <w:drawing>
        <wp:anchor distT="0" distB="0" distL="114300" distR="114300" simplePos="0" relativeHeight="251659776" behindDoc="0" locked="0" layoutInCell="1" allowOverlap="1" wp14:anchorId="7EF7F5C2" wp14:editId="6D6A856F">
          <wp:simplePos x="0" y="0"/>
          <wp:positionH relativeFrom="column">
            <wp:posOffset>5317490</wp:posOffset>
          </wp:positionH>
          <wp:positionV relativeFrom="paragraph">
            <wp:posOffset>-92075</wp:posOffset>
          </wp:positionV>
          <wp:extent cx="933450" cy="942975"/>
          <wp:effectExtent l="19050" t="0" r="0" b="0"/>
          <wp:wrapSquare wrapText="bothSides"/>
          <wp:docPr id="3" name="Picture 72" descr="ILFFP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ILFFPS 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D2477">
      <w:rPr>
        <w:rFonts w:asciiTheme="majorHAnsi" w:hAnsiTheme="majorHAnsi"/>
        <w:sz w:val="40"/>
        <w:szCs w:val="40"/>
      </w:rPr>
      <w:t>Illinois fire fighter peer support</w:t>
    </w:r>
  </w:p>
  <w:p w14:paraId="682FD954" w14:textId="716939B5" w:rsidR="00E442D0" w:rsidRDefault="00E442D0" w:rsidP="00F15182">
    <w:pPr>
      <w:pStyle w:val="YourName"/>
      <w:rPr>
        <w:rFonts w:asciiTheme="majorHAnsi" w:hAnsiTheme="majorHAnsi"/>
        <w:color w:val="1F497D" w:themeColor="text2"/>
        <w:sz w:val="40"/>
        <w:szCs w:val="40"/>
      </w:rPr>
    </w:pPr>
    <w:r>
      <w:rPr>
        <w:rFonts w:asciiTheme="majorHAnsi" w:hAnsiTheme="majorHAnsi"/>
        <w:color w:val="1F497D" w:themeColor="text2"/>
        <w:sz w:val="40"/>
        <w:szCs w:val="40"/>
      </w:rPr>
      <w:t>Illinois Law Enforcement Officer</w:t>
    </w:r>
  </w:p>
  <w:p w14:paraId="6CD7BC74" w14:textId="4BD87B06" w:rsidR="00E442D0" w:rsidRPr="00E442D0" w:rsidRDefault="00E442D0" w:rsidP="00E442D0">
    <w:pPr>
      <w:pStyle w:val="YourName"/>
      <w:tabs>
        <w:tab w:val="left" w:pos="8475"/>
      </w:tabs>
      <w:rPr>
        <w:rFonts w:asciiTheme="majorHAnsi" w:hAnsiTheme="majorHAnsi"/>
        <w:color w:val="1F497D" w:themeColor="text2"/>
        <w:sz w:val="40"/>
        <w:szCs w:val="40"/>
      </w:rPr>
    </w:pPr>
    <w:r>
      <w:rPr>
        <w:b w:val="0"/>
        <w:bCs/>
        <w:noProof/>
        <w:color w:val="000000"/>
      </w:rPr>
      <w:drawing>
        <wp:anchor distT="0" distB="0" distL="114300" distR="114300" simplePos="0" relativeHeight="251668480" behindDoc="0" locked="0" layoutInCell="1" allowOverlap="1" wp14:anchorId="6D75401D" wp14:editId="51DBEA4F">
          <wp:simplePos x="0" y="0"/>
          <wp:positionH relativeFrom="column">
            <wp:posOffset>5265421</wp:posOffset>
          </wp:positionH>
          <wp:positionV relativeFrom="paragraph">
            <wp:posOffset>214630</wp:posOffset>
          </wp:positionV>
          <wp:extent cx="984568" cy="984568"/>
          <wp:effectExtent l="0" t="0" r="6350" b="6350"/>
          <wp:wrapNone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5213" cy="985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/>
        <w:color w:val="1F497D" w:themeColor="text2"/>
        <w:sz w:val="40"/>
        <w:szCs w:val="40"/>
      </w:rPr>
      <w:t>Peer Support</w:t>
    </w:r>
    <w:r>
      <w:rPr>
        <w:rFonts w:asciiTheme="majorHAnsi" w:hAnsiTheme="majorHAnsi"/>
        <w:color w:val="1F497D" w:themeColor="text2"/>
        <w:sz w:val="40"/>
        <w:szCs w:val="40"/>
      </w:rPr>
      <w:tab/>
    </w:r>
  </w:p>
  <w:p w14:paraId="7EF7F5B9" w14:textId="3CB9AC76" w:rsidR="00997D06" w:rsidRDefault="000D2477" w:rsidP="00226BFC">
    <w:pPr>
      <w:pStyle w:val="StreetAddress"/>
      <w:rPr>
        <w:rFonts w:asciiTheme="majorHAnsi" w:hAnsiTheme="majorHAnsi"/>
        <w:caps/>
        <w:color w:val="auto"/>
        <w:sz w:val="20"/>
      </w:rPr>
    </w:pPr>
    <w:r>
      <w:rPr>
        <w:rFonts w:asciiTheme="majorHAnsi" w:hAnsiTheme="majorHAnsi"/>
        <w:caps/>
        <w:color w:val="auto"/>
        <w:sz w:val="20"/>
      </w:rPr>
      <w:t>P.O. Box 195</w:t>
    </w:r>
  </w:p>
  <w:p w14:paraId="7EF7F5BA" w14:textId="54B99BAD" w:rsidR="00997D06" w:rsidRPr="007E3B83" w:rsidRDefault="007E5C7F" w:rsidP="00226BFC">
    <w:pPr>
      <w:pStyle w:val="StreetAddress"/>
      <w:rPr>
        <w:rFonts w:asciiTheme="majorHAnsi" w:hAnsiTheme="majorHAnsi"/>
        <w:caps/>
        <w:color w:val="auto"/>
        <w:sz w:val="20"/>
        <w:lang w:val="es-ES"/>
      </w:rPr>
    </w:pPr>
    <w:r w:rsidRPr="007E3B83">
      <w:rPr>
        <w:rFonts w:asciiTheme="majorHAnsi" w:hAnsiTheme="majorHAnsi"/>
        <w:caps/>
        <w:color w:val="auto"/>
        <w:sz w:val="20"/>
        <w:lang w:val="es-ES"/>
      </w:rPr>
      <w:t xml:space="preserve">Plano IL. </w:t>
    </w:r>
    <w:r w:rsidR="00997D06" w:rsidRPr="007E3B83">
      <w:rPr>
        <w:rFonts w:asciiTheme="majorHAnsi" w:hAnsiTheme="majorHAnsi"/>
        <w:caps/>
        <w:color w:val="auto"/>
        <w:sz w:val="20"/>
        <w:lang w:val="es-ES"/>
      </w:rPr>
      <w:t>605</w:t>
    </w:r>
    <w:r w:rsidRPr="007E3B83">
      <w:rPr>
        <w:rFonts w:asciiTheme="majorHAnsi" w:hAnsiTheme="majorHAnsi"/>
        <w:caps/>
        <w:color w:val="auto"/>
        <w:sz w:val="20"/>
        <w:lang w:val="es-ES"/>
      </w:rPr>
      <w:t>45</w:t>
    </w:r>
  </w:p>
  <w:p w14:paraId="7EF7F5BC" w14:textId="13CC6835" w:rsidR="000D08EA" w:rsidRPr="007E3B83" w:rsidRDefault="000D08EA" w:rsidP="00226BFC">
    <w:pPr>
      <w:pStyle w:val="StreetAddress"/>
      <w:rPr>
        <w:rFonts w:asciiTheme="majorHAnsi" w:hAnsiTheme="majorHAnsi"/>
        <w:sz w:val="20"/>
        <w:lang w:val="es-ES"/>
      </w:rPr>
    </w:pPr>
    <w:r w:rsidRPr="007E3B83">
      <w:rPr>
        <w:rFonts w:asciiTheme="majorHAnsi" w:hAnsiTheme="majorHAnsi"/>
        <w:sz w:val="20"/>
        <w:lang w:val="es-ES"/>
      </w:rPr>
      <w:t xml:space="preserve">Phone: (855) 907-8446 | </w:t>
    </w:r>
    <w:hyperlink r:id="rId3" w:history="1">
      <w:r w:rsidRPr="007E3B83">
        <w:rPr>
          <w:rStyle w:val="Hyperlink"/>
          <w:rFonts w:asciiTheme="majorHAnsi" w:hAnsiTheme="majorHAnsi"/>
          <w:sz w:val="20"/>
          <w:lang w:val="es-ES"/>
        </w:rPr>
        <w:t>www.ilffps.org</w:t>
      </w:r>
    </w:hyperlink>
    <w:r w:rsidRPr="007E3B83">
      <w:rPr>
        <w:rFonts w:asciiTheme="majorHAnsi" w:hAnsiTheme="majorHAnsi"/>
        <w:sz w:val="20"/>
        <w:lang w:val="es-ES"/>
      </w:rPr>
      <w:t xml:space="preserve">  | </w:t>
    </w:r>
    <w:hyperlink r:id="rId4" w:history="1">
      <w:r w:rsidRPr="007E3B83">
        <w:rPr>
          <w:rStyle w:val="Hyperlink"/>
          <w:rFonts w:asciiTheme="majorHAnsi" w:hAnsiTheme="majorHAnsi"/>
          <w:sz w:val="20"/>
          <w:lang w:val="es-ES"/>
        </w:rPr>
        <w:t>ILFFPS1@gmail.com</w:t>
      </w:r>
    </w:hyperlink>
    <w:r w:rsidR="00B55938">
      <w:rPr>
        <w:rFonts w:asciiTheme="majorHAnsi" w:hAnsiTheme="majorHAnsi"/>
        <w:noProof/>
        <w:sz w:val="20"/>
      </w:rPr>
    </w:r>
    <w:r w:rsidR="00B55938">
      <w:rPr>
        <w:rFonts w:asciiTheme="majorHAnsi" w:hAnsiTheme="majorHAnsi"/>
        <w:noProof/>
        <w:sz w:val="20"/>
      </w:rPr>
      <w:pict w14:anchorId="7EF7F5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9936" o:spid="_x0000_s1044" type="#_x0000_t75" style="position:absolute;margin-left:0;margin-top:0;width:255pt;height:260.65pt;z-index:-251656192;mso-position-horizontal:center;mso-position-horizontal-relative:margin;mso-position-vertical:center;mso-position-vertical-relative:margin" o:allowincell="f">
          <v:imagedata r:id="rId5" o:title="ILFFPS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93FD8"/>
    <w:multiLevelType w:val="hybridMultilevel"/>
    <w:tmpl w:val="DE8C26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savePreviewPicture/>
  <w:hdrShapeDefaults>
    <o:shapedefaults v:ext="edit" spidmax="207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6F6"/>
    <w:rsid w:val="0001003B"/>
    <w:rsid w:val="000458A4"/>
    <w:rsid w:val="0007731E"/>
    <w:rsid w:val="00091767"/>
    <w:rsid w:val="00094464"/>
    <w:rsid w:val="000A7753"/>
    <w:rsid w:val="000C3811"/>
    <w:rsid w:val="000D08EA"/>
    <w:rsid w:val="000D2477"/>
    <w:rsid w:val="000E2057"/>
    <w:rsid w:val="00104A8C"/>
    <w:rsid w:val="001202C3"/>
    <w:rsid w:val="00125A72"/>
    <w:rsid w:val="00163770"/>
    <w:rsid w:val="001B0190"/>
    <w:rsid w:val="001C2302"/>
    <w:rsid w:val="001D3088"/>
    <w:rsid w:val="001E04F9"/>
    <w:rsid w:val="001E3993"/>
    <w:rsid w:val="001F3A0F"/>
    <w:rsid w:val="00200775"/>
    <w:rsid w:val="00226BFC"/>
    <w:rsid w:val="002473AA"/>
    <w:rsid w:val="002721C8"/>
    <w:rsid w:val="0028752E"/>
    <w:rsid w:val="002A56F6"/>
    <w:rsid w:val="002A7716"/>
    <w:rsid w:val="002D101F"/>
    <w:rsid w:val="002E6432"/>
    <w:rsid w:val="002E6568"/>
    <w:rsid w:val="00343DAD"/>
    <w:rsid w:val="00350C68"/>
    <w:rsid w:val="00357E66"/>
    <w:rsid w:val="003A40B5"/>
    <w:rsid w:val="003B2890"/>
    <w:rsid w:val="003D7C5B"/>
    <w:rsid w:val="003E6F76"/>
    <w:rsid w:val="004230EB"/>
    <w:rsid w:val="00432B92"/>
    <w:rsid w:val="0045347B"/>
    <w:rsid w:val="00477BB5"/>
    <w:rsid w:val="00485A35"/>
    <w:rsid w:val="0049001E"/>
    <w:rsid w:val="00491872"/>
    <w:rsid w:val="00497EE5"/>
    <w:rsid w:val="004A4A54"/>
    <w:rsid w:val="004B1B69"/>
    <w:rsid w:val="004C5578"/>
    <w:rsid w:val="004D28C7"/>
    <w:rsid w:val="004E3981"/>
    <w:rsid w:val="004F6C17"/>
    <w:rsid w:val="00504AD8"/>
    <w:rsid w:val="00506068"/>
    <w:rsid w:val="005063B3"/>
    <w:rsid w:val="00557A05"/>
    <w:rsid w:val="00561A7D"/>
    <w:rsid w:val="00572DAE"/>
    <w:rsid w:val="00576CDD"/>
    <w:rsid w:val="005A6E61"/>
    <w:rsid w:val="005C01A8"/>
    <w:rsid w:val="005D59C8"/>
    <w:rsid w:val="00617C1F"/>
    <w:rsid w:val="006A32CB"/>
    <w:rsid w:val="006A3469"/>
    <w:rsid w:val="006B1496"/>
    <w:rsid w:val="006F71FD"/>
    <w:rsid w:val="0072474B"/>
    <w:rsid w:val="007542C6"/>
    <w:rsid w:val="00776305"/>
    <w:rsid w:val="007861CF"/>
    <w:rsid w:val="00792B04"/>
    <w:rsid w:val="007A0A99"/>
    <w:rsid w:val="007A59FF"/>
    <w:rsid w:val="007E3B83"/>
    <w:rsid w:val="007E5C7F"/>
    <w:rsid w:val="007F7E64"/>
    <w:rsid w:val="007F7E6B"/>
    <w:rsid w:val="00801CD5"/>
    <w:rsid w:val="00850657"/>
    <w:rsid w:val="00857EFF"/>
    <w:rsid w:val="0086300D"/>
    <w:rsid w:val="008877D8"/>
    <w:rsid w:val="008964DD"/>
    <w:rsid w:val="008B40FE"/>
    <w:rsid w:val="008D00B3"/>
    <w:rsid w:val="008D1A0D"/>
    <w:rsid w:val="008F4A60"/>
    <w:rsid w:val="008F4ECB"/>
    <w:rsid w:val="0092548C"/>
    <w:rsid w:val="0095309A"/>
    <w:rsid w:val="00997D06"/>
    <w:rsid w:val="009B1552"/>
    <w:rsid w:val="009C0CB8"/>
    <w:rsid w:val="009D52F7"/>
    <w:rsid w:val="009F1754"/>
    <w:rsid w:val="009F5340"/>
    <w:rsid w:val="00A004E4"/>
    <w:rsid w:val="00A10496"/>
    <w:rsid w:val="00A43913"/>
    <w:rsid w:val="00A47253"/>
    <w:rsid w:val="00A65024"/>
    <w:rsid w:val="00A73D0C"/>
    <w:rsid w:val="00A9076C"/>
    <w:rsid w:val="00AA7C97"/>
    <w:rsid w:val="00AB51F8"/>
    <w:rsid w:val="00AD2534"/>
    <w:rsid w:val="00AE63CE"/>
    <w:rsid w:val="00B1011D"/>
    <w:rsid w:val="00B10659"/>
    <w:rsid w:val="00B20ACB"/>
    <w:rsid w:val="00B40F71"/>
    <w:rsid w:val="00B55938"/>
    <w:rsid w:val="00BB11D6"/>
    <w:rsid w:val="00BC6127"/>
    <w:rsid w:val="00BE007A"/>
    <w:rsid w:val="00BE3A35"/>
    <w:rsid w:val="00C055A6"/>
    <w:rsid w:val="00C13F7B"/>
    <w:rsid w:val="00C3110F"/>
    <w:rsid w:val="00C41CF4"/>
    <w:rsid w:val="00C57E6C"/>
    <w:rsid w:val="00C60180"/>
    <w:rsid w:val="00C652DF"/>
    <w:rsid w:val="00C82584"/>
    <w:rsid w:val="00C93E0E"/>
    <w:rsid w:val="00CA5045"/>
    <w:rsid w:val="00CD26D3"/>
    <w:rsid w:val="00CE67CF"/>
    <w:rsid w:val="00CF02FB"/>
    <w:rsid w:val="00CF12F8"/>
    <w:rsid w:val="00D33E45"/>
    <w:rsid w:val="00D46196"/>
    <w:rsid w:val="00D77A38"/>
    <w:rsid w:val="00DA21B2"/>
    <w:rsid w:val="00DC443E"/>
    <w:rsid w:val="00DD19FE"/>
    <w:rsid w:val="00E36CE8"/>
    <w:rsid w:val="00E442D0"/>
    <w:rsid w:val="00E52C65"/>
    <w:rsid w:val="00E71DE6"/>
    <w:rsid w:val="00E82399"/>
    <w:rsid w:val="00E95FED"/>
    <w:rsid w:val="00EB7347"/>
    <w:rsid w:val="00EC594A"/>
    <w:rsid w:val="00F10190"/>
    <w:rsid w:val="00F15182"/>
    <w:rsid w:val="00F348C1"/>
    <w:rsid w:val="00F440AA"/>
    <w:rsid w:val="00F72A6F"/>
    <w:rsid w:val="00F94A4F"/>
    <w:rsid w:val="00FC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1"/>
    <o:shapelayout v:ext="edit">
      <o:idmap v:ext="edit" data="1"/>
    </o:shapelayout>
  </w:shapeDefaults>
  <w:decimalSymbol w:val="."/>
  <w:listSeparator w:val=","/>
  <w14:docId w14:val="7EF7F581"/>
  <w15:docId w15:val="{D48BA970-C958-4341-B3E7-B52952A3E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7BB5"/>
    <w:rPr>
      <w:rFonts w:ascii="Trebuchet MS" w:hAnsi="Trebuchet MS"/>
      <w:color w:val="000080"/>
      <w:kern w:val="28"/>
      <w:sz w:val="18"/>
    </w:rPr>
  </w:style>
  <w:style w:type="paragraph" w:styleId="Heading1">
    <w:name w:val="heading 1"/>
    <w:basedOn w:val="Normal"/>
    <w:next w:val="Normal"/>
    <w:qFormat/>
    <w:rsid w:val="00561A7D"/>
    <w:pPr>
      <w:outlineLvl w:val="0"/>
    </w:pPr>
    <w:rPr>
      <w:rFonts w:ascii="Century Gothic" w:hAnsi="Century Gothic"/>
      <w:b/>
      <w:color w:val="000066"/>
      <w:spacing w:val="30"/>
      <w:sz w:val="48"/>
      <w:szCs w:val="48"/>
    </w:rPr>
  </w:style>
  <w:style w:type="paragraph" w:styleId="Heading2">
    <w:name w:val="heading 2"/>
    <w:basedOn w:val="Normal"/>
    <w:next w:val="Normal"/>
    <w:qFormat/>
    <w:rsid w:val="00F94A4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94A4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B1496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al"/>
    <w:rsid w:val="00477BB5"/>
    <w:pPr>
      <w:spacing w:after="200" w:line="312" w:lineRule="auto"/>
    </w:pPr>
  </w:style>
  <w:style w:type="paragraph" w:customStyle="1" w:styleId="LetterBeginning">
    <w:name w:val="Letter Beginning"/>
    <w:basedOn w:val="LetterText"/>
    <w:rsid w:val="00477BB5"/>
    <w:pPr>
      <w:spacing w:after="0"/>
    </w:pPr>
  </w:style>
  <w:style w:type="paragraph" w:customStyle="1" w:styleId="YourName">
    <w:name w:val="Your Name"/>
    <w:basedOn w:val="Normal"/>
    <w:rsid w:val="00477BB5"/>
    <w:pPr>
      <w:spacing w:line="312" w:lineRule="auto"/>
    </w:pPr>
    <w:rPr>
      <w:b/>
      <w:caps/>
      <w:color w:val="FF0000"/>
    </w:rPr>
  </w:style>
  <w:style w:type="paragraph" w:customStyle="1" w:styleId="StreetAddress">
    <w:name w:val="Street Address"/>
    <w:basedOn w:val="Normal"/>
    <w:rsid w:val="00477BB5"/>
    <w:pPr>
      <w:tabs>
        <w:tab w:val="center" w:pos="4320"/>
        <w:tab w:val="right" w:pos="8640"/>
      </w:tabs>
      <w:spacing w:line="312" w:lineRule="auto"/>
    </w:pPr>
  </w:style>
  <w:style w:type="paragraph" w:customStyle="1" w:styleId="RecipientsName">
    <w:name w:val="Recipient's Name"/>
    <w:basedOn w:val="Normal"/>
    <w:rsid w:val="00477BB5"/>
    <w:pPr>
      <w:spacing w:line="312" w:lineRule="auto"/>
    </w:pPr>
    <w:rPr>
      <w:b/>
      <w:caps/>
    </w:rPr>
  </w:style>
  <w:style w:type="paragraph" w:styleId="Header">
    <w:name w:val="header"/>
    <w:basedOn w:val="Normal"/>
    <w:link w:val="HeaderChar"/>
    <w:uiPriority w:val="99"/>
    <w:rsid w:val="00477BB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477BB5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2D101F"/>
    <w:rPr>
      <w:color w:val="0000FF" w:themeColor="hyperlink"/>
      <w:u w:val="single"/>
    </w:rPr>
  </w:style>
  <w:style w:type="paragraph" w:styleId="EnvelopeReturn">
    <w:name w:val="envelope return"/>
    <w:basedOn w:val="Normal"/>
    <w:rsid w:val="001E04F9"/>
    <w:rPr>
      <w:rFonts w:ascii="Arial" w:hAnsi="Arial" w:cs="Arial"/>
      <w:sz w:val="20"/>
    </w:rPr>
  </w:style>
  <w:style w:type="paragraph" w:customStyle="1" w:styleId="BrochureCopy">
    <w:name w:val="Brochure Copy"/>
    <w:basedOn w:val="Normal"/>
    <w:qFormat/>
    <w:rsid w:val="00EC594A"/>
    <w:pPr>
      <w:spacing w:after="120" w:line="300" w:lineRule="auto"/>
    </w:pPr>
    <w:rPr>
      <w:rFonts w:asciiTheme="minorHAnsi" w:eastAsiaTheme="minorHAnsi" w:hAnsiTheme="minorHAnsi" w:cstheme="minorBidi"/>
      <w:color w:val="auto"/>
      <w:kern w:val="0"/>
      <w:szCs w:val="22"/>
    </w:rPr>
  </w:style>
  <w:style w:type="character" w:styleId="FollowedHyperlink">
    <w:name w:val="FollowedHyperlink"/>
    <w:basedOn w:val="DefaultParagraphFont"/>
    <w:rsid w:val="000D08E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4A5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57EFF"/>
    <w:pPr>
      <w:ind w:left="720"/>
      <w:contextualSpacing/>
    </w:pPr>
    <w:rPr>
      <w:rFonts w:asciiTheme="minorHAnsi" w:eastAsiaTheme="minorEastAsia" w:hAnsiTheme="minorHAnsi" w:cstheme="minorBidi"/>
      <w:color w:val="auto"/>
      <w:kern w:val="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33E45"/>
    <w:rPr>
      <w:rFonts w:ascii="Trebuchet MS" w:hAnsi="Trebuchet MS"/>
      <w:color w:val="000080"/>
      <w:kern w:val="28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75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mgrutzius@gmail.com" TargetMode="External" /><Relationship Id="rId13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3.xml" /><Relationship Id="rId5" Type="http://schemas.openxmlformats.org/officeDocument/2006/relationships/webSettings" Target="webSettings.xml" /><Relationship Id="rId10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header" Target="head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lffps.org" TargetMode="External" /><Relationship Id="rId2" Type="http://schemas.openxmlformats.org/officeDocument/2006/relationships/image" Target="media/image3.jpeg" /><Relationship Id="rId1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hyperlink" Target="mailto:ILFFPS1@gmail.com" TargetMode="Externa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upjr\AppData\Roaming\Microsoft\Templates\Letterhead%20and%20matching%20envelope.dot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0BE817-6D52-4692-BCAC-F540B6070A5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Letterhead%20and%20matching%20envelope.dot</Template>
  <TotalTime>0</TotalTime>
  <Pages>3</Pages>
  <Words>134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R. Jessup</dc:creator>
  <cp:lastModifiedBy>Thomas Howard</cp:lastModifiedBy>
  <cp:revision>2</cp:revision>
  <cp:lastPrinted>2004-05-06T00:37:00Z</cp:lastPrinted>
  <dcterms:created xsi:type="dcterms:W3CDTF">2021-07-23T14:35:00Z</dcterms:created>
  <dcterms:modified xsi:type="dcterms:W3CDTF">2021-07-23T14:35:00Z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TC010219791033</vt:lpwstr>
  </property>
</Properties>
</file>